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51DAE" w:rsidRPr="00322B25" w:rsidRDefault="00651DAE" w:rsidP="00F50BAA">
      <w:p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חברים יקרים</w:t>
      </w:r>
      <w:r w:rsidR="009E6BD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, </w:t>
      </w:r>
    </w:p>
    <w:p w:rsidR="00ED24A5" w:rsidRPr="00F625BD" w:rsidRDefault="00651DAE" w:rsidP="00F625BD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עברה שנה מאז שעמדתי מולכם</w:t>
      </w:r>
      <w:r w:rsidR="00E217D2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707BC3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</w:t>
      </w:r>
      <w:r w:rsidR="00E217D2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על</w:t>
      </w:r>
      <w:r w:rsidR="00452BB7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במה זו ו</w:t>
      </w:r>
      <w:r w:rsidR="00D67D6C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ניתנה לי הזכות להכריז על סיום טקס החלפת הנשיאים ולגעת </w:t>
      </w:r>
      <w:r w:rsidR="00452BB7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בפעמון </w:t>
      </w:r>
      <w:r w:rsidR="00DD61D8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המועדון</w:t>
      </w:r>
      <w:r w:rsidR="00452BB7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בפעם הראשונה</w:t>
      </w:r>
      <w:r w:rsidR="00E217D2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. </w:t>
      </w:r>
    </w:p>
    <w:p w:rsidR="008141D7" w:rsidRPr="00F625BD" w:rsidRDefault="00452BB7" w:rsidP="00F625BD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למרבה הצער</w:t>
      </w:r>
      <w:r w:rsidR="00D9628F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נגיף הקורונה </w:t>
      </w:r>
      <w:r w:rsidR="00E217D2" w:rsidRPr="00F625BD">
        <w:rPr>
          <w:rFonts w:ascii="Arial Unicode MS" w:eastAsia="Arial Unicode MS" w:hAnsi="Arial Unicode MS"/>
          <w:b/>
          <w:bCs/>
          <w:sz w:val="40"/>
          <w:szCs w:val="40"/>
        </w:rPr>
        <w:t xml:space="preserve">COVID </w:t>
      </w:r>
      <w:r w:rsidR="00E217D2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19 </w:t>
      </w:r>
      <w:r w:rsidR="00D9628F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התפרץ, גבה מחיר בנפשות, </w:t>
      </w:r>
      <w:r w:rsidR="00E217D2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שיתק את המדינה והעולם, ריסק את הכלכלה, </w:t>
      </w:r>
      <w:r w:rsidR="0050417A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שיבש את האג'נדה השנתית</w:t>
      </w:r>
      <w:r w:rsidR="00076026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ועוד- </w:t>
      </w:r>
      <w:r w:rsidR="0008183A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(נעמוד דקת דומיה לזכרם של קורבנות הנגיף).</w:t>
      </w:r>
    </w:p>
    <w:p w:rsidR="0015553F" w:rsidRPr="00F625BD" w:rsidRDefault="00086E40" w:rsidP="00F625BD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תחילה </w:t>
      </w:r>
      <w:r w:rsidR="00D54059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אבקש להודות לחברי מועדון רוטרי סטלה מאריס </w:t>
      </w:r>
      <w:r w:rsidR="00707BC3" w:rsidRPr="00F625BD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על התמיכה והנכונות להירתם ליוזמות ולפעילות. </w:t>
      </w:r>
    </w:p>
    <w:p w:rsidR="008925B7" w:rsidRPr="00322B25" w:rsidRDefault="0015553F" w:rsidP="008443D9">
      <w:p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תודה עבור כל</w:t>
      </w:r>
      <w:r w:rsidR="00CB291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מחמאה, מילה טובה, הקדשה, הערכה!</w:t>
      </w:r>
    </w:p>
    <w:p w:rsidR="00811414" w:rsidRPr="00322B25" w:rsidRDefault="00811414" w:rsidP="001F39B8">
      <w:pPr>
        <w:spacing w:line="24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תודה עבור התמיכה הנפשית, הרמת המוראל, העידוד, </w:t>
      </w:r>
      <w:r w:rsidR="001F39B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הייעוץ!</w:t>
      </w:r>
    </w:p>
    <w:p w:rsidR="000634DB" w:rsidRPr="00322B25" w:rsidRDefault="000634DB" w:rsidP="00DF697E">
      <w:p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תודה ענקית לחברי ההנהלה ... לילי</w:t>
      </w:r>
      <w:r w:rsidR="001929E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 </w:t>
      </w:r>
      <w:r w:rsidR="005E07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</w:t>
      </w:r>
      <w:r w:rsidR="00815E0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מומחית בגיוס כספים ושיווק,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נהאי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815E0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815E0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פרויקט הנואם הצעיר</w:t>
      </w:r>
      <w:r w:rsidR="00D23B7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כולל שפיטה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סוהיילה</w:t>
      </w:r>
      <w:r w:rsidR="0026123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26123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הגזברית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מלינא</w:t>
      </w:r>
      <w:r w:rsidR="0026123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D5287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האנרגטית, הרב תחומית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רולא</w:t>
      </w:r>
      <w:r w:rsidR="00D5287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הי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צוגית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אבו אלאמיר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 הדיפלומט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אחסאן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המזכיר </w:t>
      </w:r>
      <w:r w:rsidR="00597AD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ומומחה ב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יחסים בינלאומיים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מוחמד</w:t>
      </w:r>
      <w:r w:rsidR="0071660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A159D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="00781CC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A159D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הפוליטיקא</w:t>
      </w:r>
      <w:r w:rsidR="00781CC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בסאם</w:t>
      </w:r>
      <w:r w:rsidR="003F2D4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 שימור </w:t>
      </w:r>
      <w:r w:rsidR="00DF697E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וגיוס חברים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מועאד</w:t>
      </w:r>
      <w:r w:rsidR="003F0A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340F3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="003F0A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340F3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מגשר מולד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</w:p>
    <w:p w:rsidR="008214CF" w:rsidRPr="00F37C6A" w:rsidRDefault="008214CF" w:rsidP="00F37C6A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lastRenderedPageBreak/>
        <w:t xml:space="preserve">בשנה הרוטריונית הנוכחית </w:t>
      </w:r>
      <w:r w:rsidR="002315CF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הצטרפו למועדון 5 חברים ויש לציין ש</w:t>
      </w:r>
      <w:r w:rsidR="00980AFE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לא היתה נשירה. החברים שהתקבלו למשפחת רוטרי - פאדי איש ההייטק והצעיר מבין כל החברים,</w:t>
      </w:r>
      <w:r w:rsidR="006310C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4127CA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עו</w:t>
      </w:r>
      <w:r w:rsidR="006310C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"ד </w:t>
      </w:r>
      <w:r w:rsidR="00706D59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ופא'</w:t>
      </w:r>
      <w:r w:rsidR="002311D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ומהא </w:t>
      </w:r>
      <w:r w:rsidR="00706D59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714603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המקסימה </w:t>
      </w:r>
      <w:r w:rsidR="006310C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="002311D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קיבלו </w:t>
      </w:r>
      <w:r w:rsidR="006310C1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את הסיכה מהנגיד מתי, </w:t>
      </w:r>
      <w:r w:rsidR="004127CA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והאחים אניס ועו"ד </w:t>
      </w:r>
      <w:r w:rsidR="00577D0D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חוסאם </w:t>
      </w:r>
      <w:r w:rsidR="00251DD8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="00577D0D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08236D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הסטייליסטים</w:t>
      </w:r>
      <w:r w:rsidR="00251DD8" w:rsidRPr="00F37C6A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</w:p>
    <w:p w:rsidR="00651DAE" w:rsidRPr="00322B25" w:rsidRDefault="009E6BDF" w:rsidP="000E1A05">
      <w:p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u w:val="single"/>
          <w:rtl/>
        </w:rPr>
        <w:t>א</w:t>
      </w:r>
      <w:r w:rsidR="000E1A05" w:rsidRPr="00322B25">
        <w:rPr>
          <w:rFonts w:ascii="Arial Unicode MS" w:eastAsia="Arial Unicode MS" w:hAnsi="Arial Unicode MS" w:hint="cs"/>
          <w:b/>
          <w:bCs/>
          <w:sz w:val="40"/>
          <w:szCs w:val="40"/>
          <w:u w:val="single"/>
          <w:rtl/>
        </w:rPr>
        <w:t>ציג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u w:val="single"/>
          <w:rtl/>
        </w:rPr>
        <w:t xml:space="preserve"> בקצרה את עיקר הפעילות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-</w:t>
      </w:r>
    </w:p>
    <w:p w:rsidR="00DC6DC2" w:rsidRPr="00322B25" w:rsidRDefault="004A2453" w:rsidP="001D420C">
      <w:p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יצויין</w:t>
      </w:r>
      <w:r w:rsidR="00DC6DC2" w:rsidRPr="00322B25">
        <w:rPr>
          <w:rFonts w:ascii="Arial Unicode MS" w:eastAsia="Arial Unicode MS" w:hAnsi="Arial Unicode MS"/>
          <w:b/>
          <w:bCs/>
          <w:sz w:val="40"/>
          <w:szCs w:val="40"/>
        </w:rPr>
        <w:t xml:space="preserve"> </w:t>
      </w:r>
      <w:r w:rsidR="00DC6DC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שערב ההתרמה</w:t>
      </w:r>
      <w:r w:rsidR="006B684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עם האומן ליאור סושארד</w:t>
      </w:r>
      <w:r w:rsidR="00DC6DC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בתקופת הנשיאות של ד"ר חאתם חורי </w:t>
      </w:r>
      <w:r w:rsidR="00874F0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הניב פירות ו</w:t>
      </w:r>
      <w:r w:rsidR="005B74D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היתרה ב</w:t>
      </w:r>
      <w:r w:rsidR="00874F0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חשבון המועדון </w:t>
      </w:r>
      <w:r w:rsidR="001D420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</w:t>
      </w:r>
      <w:r w:rsidR="005B74D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עידה על כך.</w:t>
      </w:r>
    </w:p>
    <w:p w:rsidR="009E6BDF" w:rsidRPr="00322B25" w:rsidRDefault="00B66293" w:rsidP="00107FD9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בסוף הקדנציה של ד"ר חאתם וההנהלה שכיהנה דאז הוחלט על רכישת וחלוקת שולחנות וספסלים לחמישה בתי ספר ברחבי</w:t>
      </w:r>
      <w:r w:rsidR="00194A5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העיר חיפה המיועדים למשחקי חברה. הרכישה וההספקה התבצעה </w:t>
      </w:r>
      <w:r w:rsidR="0076116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בתחילת שנת הנשיאות</w:t>
      </w:r>
      <w:r w:rsidR="003B29D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הנוכחית</w:t>
      </w:r>
      <w:r w:rsidR="00194A5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  <w:r w:rsidR="00FA23C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הנהלות בתי הספר העריכו את התרומה. </w:t>
      </w:r>
      <w:r w:rsidR="00246BB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לראע'דה חברת המועדון </w:t>
      </w:r>
      <w:r w:rsidR="00107FD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המכהנת כמנהלת בבי"ס כרמלית היה </w:t>
      </w:r>
      <w:r w:rsidR="007F388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חלק בבחירת המוצר.</w:t>
      </w:r>
    </w:p>
    <w:p w:rsidR="008C2282" w:rsidRPr="00322B25" w:rsidRDefault="008C2282" w:rsidP="008067E0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מימון קורס גי</w:t>
      </w:r>
      <w:r w:rsidR="00456F5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שור והעברת תכנים לתלמידים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ולצוות </w:t>
      </w:r>
      <w:r w:rsidR="00456F5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ההוראה בבתי ספר. פרויקט יוקרתי בשיתוף פעולה עם נבחרת מובילה ממועדון</w:t>
      </w:r>
      <w:r w:rsidR="00FA400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רוטרי</w:t>
      </w:r>
      <w:r w:rsidR="00456F5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כרמל</w:t>
      </w:r>
      <w:r w:rsidR="007D1486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בראשות קובי בראל</w:t>
      </w:r>
      <w:r w:rsidR="00456F5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  <w:r w:rsidR="00FA400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חבר המועדון מועאד ריכז והנחה את הקורס.  </w:t>
      </w:r>
      <w:r w:rsidR="005B7B7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הנגיד מתי זכה לשמוע חלק מתלמי</w:t>
      </w:r>
      <w:r w:rsidR="003B4DB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די בי"ס כרמלית </w:t>
      </w:r>
      <w:r w:rsidR="003B4DB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lastRenderedPageBreak/>
        <w:t xml:space="preserve">אשר השתתפו בקורס ושיתפו את הקהל </w:t>
      </w:r>
      <w:r w:rsidR="008A3E8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ביתרונות הכלים שרכשו</w:t>
      </w:r>
      <w:r w:rsidR="00A10821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בפתרון סכסוכים -</w:t>
      </w:r>
      <w:r w:rsidR="005B7B7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C36D5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בהמשך הערב אעביר ב</w:t>
      </w:r>
      <w:r w:rsidR="00C36D52" w:rsidRPr="00322B25">
        <w:rPr>
          <w:rFonts w:ascii="Arial Unicode MS" w:eastAsia="Arial Unicode MS" w:hAnsi="Arial Unicode MS"/>
          <w:b/>
          <w:bCs/>
          <w:sz w:val="40"/>
          <w:szCs w:val="40"/>
        </w:rPr>
        <w:t xml:space="preserve">WHATSAPP </w:t>
      </w:r>
      <w:r w:rsidR="00C36D5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סרטון המ</w:t>
      </w:r>
      <w:r w:rsidR="008067E0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ת</w:t>
      </w:r>
      <w:r w:rsidR="00C36D5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עד את הפעילות.</w:t>
      </w:r>
    </w:p>
    <w:p w:rsidR="002E15D9" w:rsidRPr="00322B25" w:rsidRDefault="003125EB" w:rsidP="00B66293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הכשרת מורים, הכנת תלמידים, בחירת צוות שופטים, והפקת תחרות הנואם הצעיר בשפה הערבית בשיתוף עם העמותה לקדמה חברתית.</w:t>
      </w:r>
      <w:r w:rsidR="00585DB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למרבה הצער ה</w:t>
      </w:r>
      <w:r w:rsidR="00406A1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אירוע לא יצא</w:t>
      </w:r>
      <w:r w:rsidR="00585DB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לפועל לאור התפרצות מגפת הקורונה.</w:t>
      </w:r>
      <w:r w:rsidR="005B591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האחראית מטעם המועדון היתה ניהאי אשר לקחה פיקוד ותיאמה בין הצדדים. </w:t>
      </w:r>
    </w:p>
    <w:p w:rsidR="0028541F" w:rsidRPr="00322B25" w:rsidRDefault="0028541F" w:rsidP="00AC0515">
      <w:pPr>
        <w:spacing w:line="360" w:lineRule="auto"/>
        <w:ind w:left="360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לדאבוני קיבלתי הסכמה ראשונית מפרופסור ותד הנשיא הנכנס לה</w:t>
      </w:r>
      <w:r w:rsidR="003C311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משיך </w:t>
      </w:r>
      <w:r w:rsidR="00AC051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מסורת ואימוץ קורס הגישור והנואם הצעיר.</w:t>
      </w:r>
    </w:p>
    <w:p w:rsidR="00F36054" w:rsidRPr="00322B25" w:rsidRDefault="00F36054" w:rsidP="00F70E58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הפקת ערב </w:t>
      </w:r>
      <w:r w:rsidRPr="00322B25">
        <w:rPr>
          <w:rFonts w:ascii="Arial Unicode MS" w:eastAsia="Arial Unicode MS" w:hAnsi="Arial Unicode MS"/>
          <w:b/>
          <w:bCs/>
          <w:sz w:val="40"/>
          <w:szCs w:val="40"/>
        </w:rPr>
        <w:t>GALA</w:t>
      </w:r>
      <w:r w:rsidR="001C5E0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עם קומיקאי בעל שם בינלאומ</w:t>
      </w:r>
      <w:r w:rsidR="001C5E08" w:rsidRPr="00322B25">
        <w:rPr>
          <w:rFonts w:ascii="Arial Unicode MS" w:eastAsia="Arial Unicode MS" w:hAnsi="Arial Unicode MS" w:hint="eastAsia"/>
          <w:b/>
          <w:bCs/>
          <w:sz w:val="40"/>
          <w:szCs w:val="40"/>
          <w:rtl/>
        </w:rPr>
        <w:t>י</w:t>
      </w:r>
      <w:r w:rsidR="002C747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(עאמר זהר) </w:t>
      </w:r>
      <w:r w:rsidR="001C5E0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2C747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והכוכבת לינא מח'ול</w:t>
      </w:r>
      <w:r w:rsidR="001C5E0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, </w:t>
      </w:r>
      <w:r w:rsidR="00E82AB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ביצוע הכנות מרשימות לערב לרבות </w:t>
      </w:r>
      <w:r w:rsidR="001C5E0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ג</w:t>
      </w:r>
      <w:r w:rsidR="00E82AB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יוס תרומות, שיווק</w:t>
      </w:r>
      <w:r w:rsidR="001C5E0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, מכירת </w:t>
      </w:r>
      <w:r w:rsidR="00DD04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כר</w:t>
      </w:r>
      <w:r w:rsidR="002C747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טיסים. ביטול האירוע בעקבות </w:t>
      </w:r>
      <w:r w:rsidR="0044285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הוראות משרד הבריאות.</w:t>
      </w:r>
      <w:r w:rsidR="00F27A7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A4545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גודל האכזבה בעקבות הביטול הינו כגודל המאמץ והזמן שהושקע בהכנות. תודה לחברי הוועדות </w:t>
      </w:r>
      <w:r w:rsidR="00DF3A7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אשר נטלו חלק בהפקה.</w:t>
      </w:r>
      <w:r w:rsidR="00FF2E1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2611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חלק מהתרומות הופקד בחשבון המועדון </w:t>
      </w:r>
      <w:r w:rsidR="00F70E5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למרות</w:t>
      </w:r>
      <w:r w:rsidR="002611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ביטול האירוע.</w:t>
      </w:r>
      <w:r w:rsidR="00256A4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</w:p>
    <w:p w:rsidR="00256A45" w:rsidRPr="00322B25" w:rsidRDefault="00092FB4" w:rsidP="008908F7">
      <w:pPr>
        <w:spacing w:line="360" w:lineRule="auto"/>
        <w:ind w:left="360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lastRenderedPageBreak/>
        <w:t>חברת המועדון היאם הציעה לאר</w:t>
      </w:r>
      <w:r w:rsidR="00256A4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ח את הקומיקאי במפגש המועדון האחרון לשנת הנשיאות </w:t>
      </w:r>
      <w:r w:rsidR="001C276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ולהפתיע את החברי</w:t>
      </w:r>
      <w:r w:rsidR="008908F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ם במופע</w:t>
      </w:r>
      <w:r w:rsidR="001C2765" w:rsidRPr="00322B25">
        <w:rPr>
          <w:rFonts w:ascii="Arial Unicode MS" w:eastAsia="Arial Unicode MS" w:hAnsi="Arial Unicode MS"/>
          <w:b/>
          <w:bCs/>
          <w:sz w:val="40"/>
          <w:szCs w:val="40"/>
        </w:rPr>
        <w:t>STANDUP</w:t>
      </w:r>
      <w:r w:rsidR="008908F7" w:rsidRPr="00322B25">
        <w:rPr>
          <w:rFonts w:ascii="Arial Unicode MS" w:eastAsia="Arial Unicode MS" w:hAnsi="Arial Unicode MS"/>
          <w:b/>
          <w:bCs/>
          <w:sz w:val="40"/>
          <w:szCs w:val="40"/>
        </w:rPr>
        <w:t xml:space="preserve"> </w:t>
      </w:r>
      <w:r w:rsidR="00256A4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... עאמר נרתם ונענה להזמנה... שלשום חלק ניכר מחברי המועדון השתתפו במפגש ב</w:t>
      </w:r>
      <w:r w:rsidR="00256A45" w:rsidRPr="00322B25">
        <w:rPr>
          <w:rFonts w:ascii="Arial Unicode MS" w:eastAsia="Arial Unicode MS" w:hAnsi="Arial Unicode MS"/>
          <w:b/>
          <w:bCs/>
          <w:sz w:val="40"/>
          <w:szCs w:val="40"/>
        </w:rPr>
        <w:t>ZOOM</w:t>
      </w:r>
      <w:r w:rsidR="008908F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!!!</w:t>
      </w:r>
    </w:p>
    <w:p w:rsidR="00500911" w:rsidRPr="00322B25" w:rsidRDefault="00500911" w:rsidP="00B83DF6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תמיכה במוסד הלב </w:t>
      </w:r>
      <w:r w:rsidR="001D030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הקדוש לילדים בעלי צרכים מיוחדים כהרגלנו </w:t>
      </w:r>
      <w:r w:rsidR="00B83DF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</w:t>
      </w:r>
      <w:r w:rsidR="001D030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אז הקמת המועדון.</w:t>
      </w:r>
    </w:p>
    <w:p w:rsidR="006A24AF" w:rsidRPr="00322B25" w:rsidRDefault="006A24AF" w:rsidP="004501B1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שיתוף פעולה עם מועדון כרמל בער</w:t>
      </w:r>
      <w:r w:rsidR="00DF637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אחווה ערבי - </w:t>
      </w:r>
      <w:r w:rsidR="00EA420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יהודי.</w:t>
      </w:r>
      <w:r w:rsidR="005C4C8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B839C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על אף שהפניה 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להרמת </w:t>
      </w:r>
      <w:r w:rsidR="00C426CE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ערב </w:t>
      </w:r>
      <w:r w:rsidR="00C426CE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משותף </w:t>
      </w:r>
      <w:r w:rsidR="00B839C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היתה בשלב מאוחר יחסית </w:t>
      </w:r>
      <w:r w:rsidR="000E57BE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למועד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קיום האירוע</w:t>
      </w:r>
      <w:r w:rsidR="00B839C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ו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האפשרות</w:t>
      </w:r>
      <w:r w:rsidR="00B839C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לשנות תכנים</w:t>
      </w:r>
      <w:r w:rsidR="007876E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היתה מצומצמת</w:t>
      </w:r>
      <w:r w:rsidR="00190C5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, הוחלט לחגוג את ערב</w:t>
      </w:r>
      <w:r w:rsidR="00615EF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האחווה ולהוות מודל לקיום משותף (במקום דו</w:t>
      </w:r>
      <w:r w:rsidR="004501B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="00615EF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קיום המצביע על התפלגות אני משתמשת במו</w:t>
      </w:r>
      <w:r w:rsidR="004501B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</w:t>
      </w:r>
      <w:r w:rsidR="00615EF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ג קיום)!!!</w:t>
      </w:r>
    </w:p>
    <w:p w:rsidR="002E15D9" w:rsidRPr="00322B25" w:rsidRDefault="00674E16" w:rsidP="000502A3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גיוס כספים לסבסוד י</w:t>
      </w:r>
      <w:r w:rsidR="00F7425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ום כיף בצפון לקבוצת נשים בסיכון עקב פניה של </w:t>
      </w:r>
      <w:r w:rsidR="000502A3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האחראית על הבית החם לנערות בשכונת חליסה.</w:t>
      </w:r>
    </w:p>
    <w:p w:rsidR="003D05FA" w:rsidRPr="00322B25" w:rsidRDefault="006405D4" w:rsidP="005D2678">
      <w:pPr>
        <w:spacing w:line="360" w:lineRule="auto"/>
        <w:ind w:left="360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בהזדמנות זו הרשו לי להודות </w:t>
      </w:r>
      <w:r w:rsidR="00955B1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לחברי המועדון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אשר תרמו </w:t>
      </w:r>
      <w:r w:rsidR="005D267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ברוחב לב</w:t>
      </w:r>
      <w:r w:rsidR="005F6AC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בכל פעם שנתבקשו להושיט יד</w:t>
      </w:r>
      <w:r w:rsidR="00955B1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לסיוע</w:t>
      </w:r>
      <w:r w:rsidR="005F6AC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  <w:r w:rsidR="00C45CEE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</w:p>
    <w:p w:rsidR="00955F76" w:rsidRPr="00322B25" w:rsidRDefault="00955F76" w:rsidP="00410974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תמיכה בתושבים בדואים המתגוררים בישובים הלא מוכרים בעמק הירדן, לרבות באמצעות גיוס </w:t>
      </w:r>
      <w:r w:rsidR="00B76D1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lastRenderedPageBreak/>
        <w:t xml:space="preserve">תרופות, </w:t>
      </w:r>
      <w:r w:rsidR="00144FA7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צעצועים,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מוצרי מזון, הלבשה ועוד.</w:t>
      </w:r>
      <w:r w:rsidR="00CC12F1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היוזמה </w:t>
      </w:r>
      <w:r w:rsidR="002D16C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המבורכת היתה מחברת המועדון היאם אשר גייסה שתי </w:t>
      </w:r>
      <w:r w:rsidR="0041097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חברות אמיצות </w:t>
      </w:r>
      <w:r w:rsidR="002D16C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לילי וניהאי </w:t>
      </w:r>
      <w:r w:rsidR="00410974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</w:t>
      </w:r>
      <w:r w:rsidR="002D16C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נסעו למדבר לפרוק את המשא.</w:t>
      </w:r>
    </w:p>
    <w:p w:rsidR="008C693F" w:rsidRPr="00322B25" w:rsidRDefault="00BF14D5" w:rsidP="002E15D9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תמיכה רוטריונית קולגיאלית במועדון דאליית אל כרמל, לרבות באמצעות השתתפות בו</w:t>
      </w:r>
      <w:r w:rsidR="004C730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לטת ויוצאת דופן בפעילויות.</w:t>
      </w:r>
      <w:r w:rsidR="00B305F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</w:p>
    <w:p w:rsidR="002B7E37" w:rsidRPr="00322B25" w:rsidRDefault="00092C5D" w:rsidP="00F86C1C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הפקת מסיבת קריסמס חגיגית</w:t>
      </w:r>
      <w:r w:rsidR="00BF14D5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632FF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ומרשימה עם נוכחות נבחרת ייצוגי</w:t>
      </w:r>
      <w:r w:rsidR="00632FF2" w:rsidRPr="00322B25">
        <w:rPr>
          <w:rFonts w:ascii="Arial Unicode MS" w:eastAsia="Arial Unicode MS" w:hAnsi="Arial Unicode MS" w:hint="eastAsia"/>
          <w:b/>
          <w:bCs/>
          <w:sz w:val="40"/>
          <w:szCs w:val="40"/>
          <w:rtl/>
        </w:rPr>
        <w:t>ת</w:t>
      </w:r>
      <w:r w:rsidR="00632FF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של בעלי תפקידים מרוטרי ישראל. הכנסות הערב הושקעו בתקופת הקורונה </w:t>
      </w:r>
      <w:r w:rsidR="00F86C1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</w:t>
      </w:r>
      <w:r w:rsidR="00632FF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מימון מארזים למשפחות</w:t>
      </w:r>
      <w:r w:rsidR="00F86C1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נזקקות בשיתוף עם מרכז מוסאוא</w:t>
      </w:r>
      <w:r w:rsidR="00AA425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לזכויות האזרחים הערבים בישראל</w:t>
      </w:r>
      <w:r w:rsidR="00632FF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</w:p>
    <w:p w:rsidR="00C546E8" w:rsidRPr="00322B25" w:rsidRDefault="008E0EFA" w:rsidP="00083ACA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גיוס כספים לרכישת והתקנת </w:t>
      </w:r>
      <w:r w:rsidR="00A60F7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מחשבים</w:t>
      </w:r>
      <w:r w:rsidR="001126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כדי לסייע ל</w:t>
      </w:r>
      <w:r w:rsidR="00A60F7D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ילדים </w:t>
      </w:r>
      <w:r w:rsidR="001126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אשר לא יכלו לה</w:t>
      </w:r>
      <w:r w:rsidR="0055500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שתלב בפרויקטים של למידה מקוונת </w:t>
      </w:r>
      <w:r w:rsidR="0011264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מחמת היעדר יכולת כלכלית לרכוש מחשב.</w:t>
      </w:r>
      <w:r w:rsidR="00F71B9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</w:p>
    <w:p w:rsidR="00C546E8" w:rsidRPr="00322B25" w:rsidRDefault="00C546E8" w:rsidP="00FA7DB9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השתתפות במיזם </w:t>
      </w:r>
      <w:r w:rsidR="00FA7DB9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אשר נועד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לרכישת מכשיר הנש</w:t>
      </w:r>
      <w:r w:rsidR="002C138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מה למחלקת פגים בבי"ח רמב"ם יחד עם מועדונים אחרים באשכול חיפה.</w:t>
      </w:r>
    </w:p>
    <w:p w:rsidR="00C546E8" w:rsidRPr="00322B25" w:rsidRDefault="006342CD" w:rsidP="00E3393C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שיתוף פעולה עם</w:t>
      </w:r>
      <w:r w:rsidR="00E13C2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מועדון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רוטרי קיטשנר בקנדה </w:t>
      </w:r>
      <w:r w:rsidR="00E13C2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לרבות באמצעות השתתפות בהגשת </w:t>
      </w:r>
      <w:r w:rsidRPr="00322B25">
        <w:rPr>
          <w:rFonts w:ascii="Arial Unicode MS" w:eastAsia="Arial Unicode MS" w:hAnsi="Arial Unicode MS"/>
          <w:b/>
          <w:bCs/>
          <w:sz w:val="40"/>
          <w:szCs w:val="40"/>
        </w:rPr>
        <w:t xml:space="preserve">GLOBAL </w:t>
      </w:r>
      <w:r w:rsidRPr="00322B25">
        <w:rPr>
          <w:rFonts w:ascii="Arial Unicode MS" w:eastAsia="Arial Unicode MS" w:hAnsi="Arial Unicode MS"/>
          <w:b/>
          <w:bCs/>
          <w:sz w:val="40"/>
          <w:szCs w:val="40"/>
        </w:rPr>
        <w:lastRenderedPageBreak/>
        <w:t>GRANT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>ליישו</w:t>
      </w:r>
      <w:r w:rsidRPr="00322B25">
        <w:rPr>
          <w:rFonts w:ascii="Arial Unicode MS" w:eastAsia="Arial Unicode MS" w:hAnsi="Arial Unicode MS" w:cstheme="minorBidi" w:hint="eastAsia"/>
          <w:b/>
          <w:bCs/>
          <w:sz w:val="40"/>
          <w:szCs w:val="40"/>
          <w:rtl/>
        </w:rPr>
        <w:t>ם</w:t>
      </w:r>
      <w:r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 xml:space="preserve"> פרויקט המיועד לצופים</w:t>
      </w:r>
      <w:r w:rsidR="00C73E21"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>.</w:t>
      </w:r>
      <w:r w:rsidR="00B67D87"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 xml:space="preserve"> פרויקט אשר </w:t>
      </w:r>
      <w:r w:rsidR="00E13C2C"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 xml:space="preserve">עיקר בו קירוב </w:t>
      </w:r>
      <w:r w:rsidRPr="00322B25">
        <w:rPr>
          <w:rFonts w:ascii="Arial Unicode MS" w:eastAsia="Arial Unicode MS" w:hAnsi="Arial Unicode MS" w:cstheme="minorBidi" w:hint="cs"/>
          <w:b/>
          <w:bCs/>
          <w:sz w:val="40"/>
          <w:szCs w:val="40"/>
          <w:rtl/>
        </w:rPr>
        <w:t xml:space="preserve">לבבות ערבי - יהודי בקרב בני נוער. </w:t>
      </w:r>
      <w:r w:rsidR="008C0E0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פרופ' ותד והשופט כנעאן </w:t>
      </w:r>
      <w:r w:rsidR="00D42002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התנהלו </w:t>
      </w:r>
      <w:r w:rsidR="00AB668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בשם המועדון מול הממונים. </w:t>
      </w:r>
      <w:r w:rsidR="005A0E6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יצויין ש</w:t>
      </w:r>
      <w:r w:rsidR="00AB6688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השופט ג'ובראן </w:t>
      </w:r>
      <w:r w:rsidR="005A0E6A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תיווך</w:t>
      </w:r>
      <w:r w:rsidR="00E3393C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בין מועדון סטלה מאריס </w:t>
      </w:r>
      <w:r w:rsidR="00486FE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לגוף התורם.</w:t>
      </w:r>
    </w:p>
    <w:p w:rsidR="00641B98" w:rsidRPr="00322B25" w:rsidRDefault="00F47450" w:rsidP="00FC4526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ביוזמת חברי המועדון עורכי הדין האני ו</w:t>
      </w:r>
      <w:r w:rsidR="00B62A9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ויסאם, זכינו לשמוע הרצאה </w:t>
      </w:r>
      <w:r w:rsidR="00E921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</w:t>
      </w:r>
      <w:r w:rsidR="00C35000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="00E921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E921B6" w:rsidRPr="00322B25">
        <w:rPr>
          <w:rFonts w:ascii="Arial Unicode MS" w:eastAsia="Arial Unicode MS" w:hAnsi="Arial Unicode MS"/>
          <w:b/>
          <w:bCs/>
          <w:sz w:val="40"/>
          <w:szCs w:val="40"/>
        </w:rPr>
        <w:t>ZOOM</w:t>
      </w:r>
      <w:r w:rsidR="00E921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מפי הפסיכולוגית נג'לא אסמר </w:t>
      </w:r>
      <w:r w:rsidR="00E921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- </w:t>
      </w:r>
      <w:r w:rsidR="00FC452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E921B6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"אתגרים, משברים  והסתגלות בעידן הקורונה".</w:t>
      </w:r>
    </w:p>
    <w:p w:rsidR="00002171" w:rsidRPr="00322B25" w:rsidRDefault="004053B4" w:rsidP="00451368">
      <w:pPr>
        <w:pStyle w:val="ListParagraph"/>
        <w:numPr>
          <w:ilvl w:val="0"/>
          <w:numId w:val="4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</w:rPr>
      </w:pPr>
      <w:r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קידום פעילות של חינוך לערכי הרוטרי בקרב החברה הערבית בישראל </w:t>
      </w:r>
      <w:r w:rsidR="00FD1C8B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באמצעות פעילות תקשורתית</w:t>
      </w:r>
      <w:r w:rsidR="006B2BCF" w:rsidRPr="00322B25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.</w:t>
      </w:r>
    </w:p>
    <w:p w:rsidR="00451368" w:rsidRPr="00817F0E" w:rsidRDefault="00451368" w:rsidP="00817F0E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שנת הנשיאות </w:t>
      </w:r>
      <w:r w:rsidR="004241A1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העשירה אותי בפן האישי והבין אישי. פיתחתי את כישרון המנהיגות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BF186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הטמון בתוכי 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(</w:t>
      </w:r>
      <w:r w:rsidR="00BF186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לא בכדי נבחרנו אני 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BF186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הנשיא הנכנס להשתתף בקורס המקנה כלים למנהיג</w:t>
      </w:r>
      <w:r w:rsidR="00772D3E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ות ויזמות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ברוטרי</w:t>
      </w:r>
      <w:r w:rsidR="00BF186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801917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801917" w:rsidRPr="00817F0E">
        <w:rPr>
          <w:rFonts w:ascii="Arial Unicode MS" w:eastAsia="Arial Unicode MS" w:hAnsi="Arial Unicode MS"/>
          <w:b/>
          <w:bCs/>
          <w:sz w:val="40"/>
          <w:szCs w:val="40"/>
        </w:rPr>
        <w:t>RLI</w:t>
      </w:r>
      <w:r w:rsidR="00D218E3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)</w:t>
      </w:r>
      <w:r w:rsidR="004241A1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, </w:t>
      </w:r>
      <w:r w:rsidR="00772D3E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תרגלתי את מיומנות </w:t>
      </w:r>
      <w:r w:rsidR="00BF186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ההקשבה, הדיפלומ</w:t>
      </w:r>
      <w:r w:rsidR="00127CFE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טיה, ההכלה, השיתוף, השקיפות, </w:t>
      </w:r>
      <w:r w:rsidR="00A0742C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ועוד...</w:t>
      </w:r>
      <w:r w:rsidR="00127CFE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אכן שנה מאתגרת בהרבה מובנים!!!</w:t>
      </w:r>
    </w:p>
    <w:p w:rsidR="005B0266" w:rsidRPr="00817F0E" w:rsidRDefault="005B0266" w:rsidP="00817F0E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לחברי מוחמד אני מאחלת הצלחה </w:t>
      </w:r>
      <w:r w:rsidR="00962AD9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בשנת הנשיאות. </w:t>
      </w:r>
      <w:r w:rsidR="00AF184A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כולי אמונה שהפרופסור הצעיר מסוגל לרתום את כל חברי </w:t>
      </w:r>
      <w:r w:rsidR="00AF184A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lastRenderedPageBreak/>
        <w:t>המועדון בפעילות רוטריונית פוריי</w:t>
      </w:r>
      <w:r w:rsidR="00AF184A" w:rsidRPr="00817F0E">
        <w:rPr>
          <w:rFonts w:ascii="Arial Unicode MS" w:eastAsia="Arial Unicode MS" w:hAnsi="Arial Unicode MS" w:hint="eastAsia"/>
          <w:b/>
          <w:bCs/>
          <w:sz w:val="40"/>
          <w:szCs w:val="40"/>
          <w:rtl/>
        </w:rPr>
        <w:t>ה</w:t>
      </w:r>
      <w:r w:rsidR="00AF184A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A1463F" w:rsidRPr="00817F0E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. ישמור על הקיים ויצלח למנף את המועדון למצוינות. </w:t>
      </w:r>
    </w:p>
    <w:p w:rsidR="008C35B1" w:rsidRPr="002C5D79" w:rsidRDefault="00322B25" w:rsidP="002C5D79">
      <w:pPr>
        <w:pStyle w:val="ListParagraph"/>
        <w:numPr>
          <w:ilvl w:val="0"/>
          <w:numId w:val="5"/>
        </w:numPr>
        <w:spacing w:line="360" w:lineRule="auto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2C5D79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לסיום, ציטוט מפי </w:t>
      </w:r>
      <w:r w:rsidRPr="002C5D79">
        <w:rPr>
          <w:rFonts w:ascii="Arial Unicode MS" w:eastAsia="Arial Unicode MS" w:hAnsi="Arial Unicode MS"/>
          <w:b/>
          <w:bCs/>
          <w:sz w:val="40"/>
          <w:szCs w:val="40"/>
        </w:rPr>
        <w:t>WALT DISNEY</w:t>
      </w:r>
      <w:r w:rsidRPr="002C5D79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  <w:r w:rsidR="00545B78" w:rsidRPr="002C5D79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>-</w:t>
      </w:r>
      <w:r w:rsidRPr="002C5D79">
        <w:rPr>
          <w:rFonts w:ascii="Arial Unicode MS" w:eastAsia="Arial Unicode MS" w:hAnsi="Arial Unicode MS" w:hint="cs"/>
          <w:b/>
          <w:bCs/>
          <w:sz w:val="40"/>
          <w:szCs w:val="40"/>
          <w:rtl/>
        </w:rPr>
        <w:t xml:space="preserve"> </w:t>
      </w:r>
    </w:p>
    <w:p w:rsidR="00322B25" w:rsidRPr="00322B25" w:rsidRDefault="00322B25" w:rsidP="00322B25">
      <w:pPr>
        <w:spacing w:line="360" w:lineRule="auto"/>
        <w:ind w:left="360"/>
        <w:rPr>
          <w:rFonts w:ascii="Arial Unicode MS" w:eastAsia="Arial Unicode MS" w:hAnsi="Arial Unicode MS"/>
          <w:b/>
          <w:bCs/>
          <w:sz w:val="40"/>
          <w:szCs w:val="40"/>
          <w:rtl/>
        </w:rPr>
      </w:pPr>
      <w:r w:rsidRPr="00322B25">
        <w:rPr>
          <w:rFonts w:ascii="Arial Unicode MS" w:eastAsia="Arial Unicode MS" w:hAnsi="Arial Unicode MS"/>
          <w:b/>
          <w:bCs/>
          <w:sz w:val="40"/>
          <w:szCs w:val="40"/>
        </w:rPr>
        <w:t>IF YOU CAN DREAM IT… YOU CAN DO IT</w:t>
      </w:r>
    </w:p>
    <w:p w:rsidR="00A0742C" w:rsidRPr="00322B25" w:rsidRDefault="00A0742C" w:rsidP="00BF186C">
      <w:pPr>
        <w:spacing w:line="360" w:lineRule="auto"/>
        <w:ind w:left="360"/>
        <w:rPr>
          <w:rFonts w:ascii="Arial Unicode MS" w:eastAsia="Arial Unicode MS" w:hAnsi="Arial Unicode MS"/>
          <w:sz w:val="40"/>
          <w:szCs w:val="40"/>
        </w:rPr>
      </w:pPr>
    </w:p>
    <w:p w:rsidR="002C69E4" w:rsidRPr="00322B25" w:rsidRDefault="002C69E4" w:rsidP="002C69E4">
      <w:pPr>
        <w:spacing w:line="360" w:lineRule="auto"/>
        <w:ind w:left="360"/>
        <w:rPr>
          <w:rFonts w:ascii="Arial Unicode MS" w:eastAsia="Arial Unicode MS" w:hAnsi="Arial Unicode MS"/>
          <w:sz w:val="40"/>
          <w:szCs w:val="40"/>
        </w:rPr>
      </w:pPr>
    </w:p>
    <w:p w:rsidR="00FD2E3E" w:rsidRPr="00322B25" w:rsidRDefault="00FD2E3E" w:rsidP="00FD2E3E">
      <w:pPr>
        <w:pStyle w:val="ListParagraph"/>
        <w:spacing w:line="360" w:lineRule="auto"/>
        <w:ind w:left="720"/>
        <w:rPr>
          <w:rFonts w:ascii="Arial Unicode MS" w:eastAsia="Arial Unicode MS" w:hAnsi="Arial Unicode MS"/>
          <w:sz w:val="40"/>
          <w:szCs w:val="40"/>
          <w:rtl/>
        </w:rPr>
      </w:pPr>
    </w:p>
    <w:p w:rsidR="00F50BAA" w:rsidRPr="00322B25" w:rsidRDefault="00F50BAA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F50BAA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p w:rsidR="007E3D8F" w:rsidRPr="00322B25" w:rsidRDefault="007E3D8F" w:rsidP="007E3D8F">
      <w:pPr>
        <w:spacing w:line="360" w:lineRule="auto"/>
        <w:rPr>
          <w:rFonts w:ascii="Arial Unicode MS" w:eastAsia="Arial Unicode MS" w:hAnsi="Arial Unicode MS"/>
          <w:sz w:val="40"/>
          <w:szCs w:val="40"/>
          <w:rtl/>
        </w:rPr>
      </w:pPr>
    </w:p>
    <w:sectPr w:rsidR="007E3D8F" w:rsidRPr="00322B25" w:rsidSect="008069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F17AC" w:rsidRDefault="00DF17AC" w:rsidP="008B2173">
      <w:pPr>
        <w:spacing w:after="0" w:line="240" w:lineRule="auto"/>
      </w:pPr>
      <w:r>
        <w:separator/>
      </w:r>
    </w:p>
  </w:endnote>
  <w:endnote w:type="continuationSeparator" w:id="0">
    <w:p w:rsidR="00DF17AC" w:rsidRDefault="00DF17AC" w:rsidP="008B2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Arial TU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unPenh">
    <w:panose1 w:val="01010101010101010101"/>
    <w:charset w:val="00"/>
    <w:family w:val="auto"/>
    <w:pitch w:val="variable"/>
    <w:sig w:usb0="00000003" w:usb1="00000000" w:usb2="0001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F17AC" w:rsidRDefault="00DF17AC" w:rsidP="008B2173">
      <w:pPr>
        <w:spacing w:after="0" w:line="240" w:lineRule="auto"/>
      </w:pPr>
      <w:r>
        <w:separator/>
      </w:r>
    </w:p>
  </w:footnote>
  <w:footnote w:type="continuationSeparator" w:id="0">
    <w:p w:rsidR="00DF17AC" w:rsidRDefault="00DF17AC" w:rsidP="008B2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5059A"/>
    <w:multiLevelType w:val="hybridMultilevel"/>
    <w:tmpl w:val="D5F496D0"/>
    <w:lvl w:ilvl="0" w:tplc="29E808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F523F"/>
    <w:multiLevelType w:val="multilevel"/>
    <w:tmpl w:val="EA3A3D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hebrew1"/>
      <w:lvlText w:val="%1.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7FF70C5"/>
    <w:multiLevelType w:val="multilevel"/>
    <w:tmpl w:val="99BEBA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hebrew1"/>
      <w:lvlText w:val="%1.%2."/>
      <w:lvlJc w:val="left"/>
      <w:pPr>
        <w:ind w:left="720" w:hanging="520"/>
      </w:pPr>
    </w:lvl>
    <w:lvl w:ilvl="2">
      <w:start w:val="1"/>
      <w:numFmt w:val="decimal"/>
      <w:lvlText w:val="%1.%2.%3"/>
      <w:lvlJc w:val="left"/>
      <w:pPr>
        <w:ind w:left="1080" w:hanging="68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02101F1"/>
    <w:multiLevelType w:val="hybridMultilevel"/>
    <w:tmpl w:val="C706B20A"/>
    <w:lvl w:ilvl="0" w:tplc="3C90D3D8">
      <w:numFmt w:val="bullet"/>
      <w:lvlText w:val=""/>
      <w:lvlJc w:val="left"/>
      <w:pPr>
        <w:ind w:left="720" w:hanging="360"/>
      </w:pPr>
      <w:rPr>
        <w:rFonts w:ascii="Symbol" w:eastAsia="Arial Unicode MS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FD2C7D"/>
    <w:multiLevelType w:val="multilevel"/>
    <w:tmpl w:val="69E608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hebrew1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hideSpellingErrors/>
  <w:hideGrammaticalErrors/>
  <w:attachedTemplate r:id="rId1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868"/>
    <w:rsid w:val="00002171"/>
    <w:rsid w:val="00007C13"/>
    <w:rsid w:val="00017904"/>
    <w:rsid w:val="00026649"/>
    <w:rsid w:val="000502A3"/>
    <w:rsid w:val="000634DB"/>
    <w:rsid w:val="00064190"/>
    <w:rsid w:val="00072891"/>
    <w:rsid w:val="00076026"/>
    <w:rsid w:val="0008183A"/>
    <w:rsid w:val="0008236D"/>
    <w:rsid w:val="00083ACA"/>
    <w:rsid w:val="00086E40"/>
    <w:rsid w:val="00092C5D"/>
    <w:rsid w:val="00092FB4"/>
    <w:rsid w:val="000A35BF"/>
    <w:rsid w:val="000E1A05"/>
    <w:rsid w:val="000E57BE"/>
    <w:rsid w:val="000F3230"/>
    <w:rsid w:val="0010319C"/>
    <w:rsid w:val="00107FD9"/>
    <w:rsid w:val="0011264C"/>
    <w:rsid w:val="00127CFE"/>
    <w:rsid w:val="00130A6D"/>
    <w:rsid w:val="001377F6"/>
    <w:rsid w:val="00144FA7"/>
    <w:rsid w:val="0015553F"/>
    <w:rsid w:val="00160F04"/>
    <w:rsid w:val="00190C55"/>
    <w:rsid w:val="0019253D"/>
    <w:rsid w:val="001929E7"/>
    <w:rsid w:val="0019375A"/>
    <w:rsid w:val="00194A5B"/>
    <w:rsid w:val="001B6CC0"/>
    <w:rsid w:val="001C2765"/>
    <w:rsid w:val="001C5E08"/>
    <w:rsid w:val="001D0306"/>
    <w:rsid w:val="001D420C"/>
    <w:rsid w:val="001D451D"/>
    <w:rsid w:val="001F1A3F"/>
    <w:rsid w:val="001F1D20"/>
    <w:rsid w:val="001F39B8"/>
    <w:rsid w:val="00204E89"/>
    <w:rsid w:val="002100C8"/>
    <w:rsid w:val="00222678"/>
    <w:rsid w:val="002311D1"/>
    <w:rsid w:val="002315CF"/>
    <w:rsid w:val="00246BBF"/>
    <w:rsid w:val="00251DD8"/>
    <w:rsid w:val="00256A45"/>
    <w:rsid w:val="0026114C"/>
    <w:rsid w:val="00261237"/>
    <w:rsid w:val="002662E9"/>
    <w:rsid w:val="0028541F"/>
    <w:rsid w:val="002A71B9"/>
    <w:rsid w:val="002B7E37"/>
    <w:rsid w:val="002C11FA"/>
    <w:rsid w:val="002C138B"/>
    <w:rsid w:val="002C5D79"/>
    <w:rsid w:val="002C69E4"/>
    <w:rsid w:val="002C7472"/>
    <w:rsid w:val="002D16CD"/>
    <w:rsid w:val="002E15D9"/>
    <w:rsid w:val="003125EB"/>
    <w:rsid w:val="00322B25"/>
    <w:rsid w:val="00327987"/>
    <w:rsid w:val="00340F34"/>
    <w:rsid w:val="003B29D7"/>
    <w:rsid w:val="003B4DB0"/>
    <w:rsid w:val="003C3112"/>
    <w:rsid w:val="003C4497"/>
    <w:rsid w:val="003C7756"/>
    <w:rsid w:val="003D05FA"/>
    <w:rsid w:val="003F0AE6"/>
    <w:rsid w:val="003F2D45"/>
    <w:rsid w:val="004004F1"/>
    <w:rsid w:val="00403CED"/>
    <w:rsid w:val="004053B4"/>
    <w:rsid w:val="00406A1B"/>
    <w:rsid w:val="00410974"/>
    <w:rsid w:val="00411CD2"/>
    <w:rsid w:val="004127CA"/>
    <w:rsid w:val="004241A1"/>
    <w:rsid w:val="00442859"/>
    <w:rsid w:val="004501B1"/>
    <w:rsid w:val="00451368"/>
    <w:rsid w:val="00452BB7"/>
    <w:rsid w:val="00456F53"/>
    <w:rsid w:val="00457090"/>
    <w:rsid w:val="00462DD8"/>
    <w:rsid w:val="00485393"/>
    <w:rsid w:val="00486FEB"/>
    <w:rsid w:val="004A2453"/>
    <w:rsid w:val="004C730A"/>
    <w:rsid w:val="004D56DF"/>
    <w:rsid w:val="004E48F5"/>
    <w:rsid w:val="00500911"/>
    <w:rsid w:val="0050417A"/>
    <w:rsid w:val="00512D22"/>
    <w:rsid w:val="00545B78"/>
    <w:rsid w:val="0055500B"/>
    <w:rsid w:val="005667DF"/>
    <w:rsid w:val="00577D0D"/>
    <w:rsid w:val="00585DB1"/>
    <w:rsid w:val="00596ED8"/>
    <w:rsid w:val="00597ADB"/>
    <w:rsid w:val="005A0E6A"/>
    <w:rsid w:val="005B0266"/>
    <w:rsid w:val="005B591F"/>
    <w:rsid w:val="005B74D2"/>
    <w:rsid w:val="005B7B73"/>
    <w:rsid w:val="005C4C80"/>
    <w:rsid w:val="005D1406"/>
    <w:rsid w:val="005D2678"/>
    <w:rsid w:val="005E07B6"/>
    <w:rsid w:val="005E7705"/>
    <w:rsid w:val="005F6ACA"/>
    <w:rsid w:val="00615EF0"/>
    <w:rsid w:val="006310C1"/>
    <w:rsid w:val="00632FF2"/>
    <w:rsid w:val="006342CD"/>
    <w:rsid w:val="006405D4"/>
    <w:rsid w:val="00641B98"/>
    <w:rsid w:val="00651DAE"/>
    <w:rsid w:val="00652915"/>
    <w:rsid w:val="00674E16"/>
    <w:rsid w:val="00680ED5"/>
    <w:rsid w:val="0068586E"/>
    <w:rsid w:val="006A24AF"/>
    <w:rsid w:val="006B2BCF"/>
    <w:rsid w:val="006B6844"/>
    <w:rsid w:val="006D2BBF"/>
    <w:rsid w:val="006D5467"/>
    <w:rsid w:val="006E1D0E"/>
    <w:rsid w:val="00704149"/>
    <w:rsid w:val="00706D59"/>
    <w:rsid w:val="00707BC3"/>
    <w:rsid w:val="00714603"/>
    <w:rsid w:val="0071660D"/>
    <w:rsid w:val="00717BF9"/>
    <w:rsid w:val="007371B6"/>
    <w:rsid w:val="00761163"/>
    <w:rsid w:val="0076716B"/>
    <w:rsid w:val="00772D3E"/>
    <w:rsid w:val="00781CCB"/>
    <w:rsid w:val="007876E6"/>
    <w:rsid w:val="007C037E"/>
    <w:rsid w:val="007D1486"/>
    <w:rsid w:val="007E3D8F"/>
    <w:rsid w:val="007F3880"/>
    <w:rsid w:val="00801917"/>
    <w:rsid w:val="008067E0"/>
    <w:rsid w:val="00806963"/>
    <w:rsid w:val="00811414"/>
    <w:rsid w:val="008141D7"/>
    <w:rsid w:val="00815E01"/>
    <w:rsid w:val="00817F0E"/>
    <w:rsid w:val="008214CF"/>
    <w:rsid w:val="00843DD5"/>
    <w:rsid w:val="008443D9"/>
    <w:rsid w:val="00853B41"/>
    <w:rsid w:val="00874F0F"/>
    <w:rsid w:val="008908F7"/>
    <w:rsid w:val="008925B7"/>
    <w:rsid w:val="00893868"/>
    <w:rsid w:val="008A3E88"/>
    <w:rsid w:val="008B2173"/>
    <w:rsid w:val="008C0E0B"/>
    <w:rsid w:val="008C2282"/>
    <w:rsid w:val="008C35B1"/>
    <w:rsid w:val="008C693F"/>
    <w:rsid w:val="008E0EFA"/>
    <w:rsid w:val="008E347F"/>
    <w:rsid w:val="00907599"/>
    <w:rsid w:val="00913884"/>
    <w:rsid w:val="00955B19"/>
    <w:rsid w:val="00955F76"/>
    <w:rsid w:val="009572F7"/>
    <w:rsid w:val="00957474"/>
    <w:rsid w:val="0096113A"/>
    <w:rsid w:val="00962AD9"/>
    <w:rsid w:val="00980AFE"/>
    <w:rsid w:val="00987C5E"/>
    <w:rsid w:val="009A1CB5"/>
    <w:rsid w:val="009B20F8"/>
    <w:rsid w:val="009B3CA3"/>
    <w:rsid w:val="009C2070"/>
    <w:rsid w:val="009D0076"/>
    <w:rsid w:val="009E6BDF"/>
    <w:rsid w:val="00A07407"/>
    <w:rsid w:val="00A0742C"/>
    <w:rsid w:val="00A10821"/>
    <w:rsid w:val="00A1463F"/>
    <w:rsid w:val="00A159DD"/>
    <w:rsid w:val="00A172C2"/>
    <w:rsid w:val="00A343C5"/>
    <w:rsid w:val="00A45454"/>
    <w:rsid w:val="00A463FC"/>
    <w:rsid w:val="00A535D2"/>
    <w:rsid w:val="00A60F7D"/>
    <w:rsid w:val="00AA4256"/>
    <w:rsid w:val="00AA48F2"/>
    <w:rsid w:val="00AB6688"/>
    <w:rsid w:val="00AC0515"/>
    <w:rsid w:val="00AD69AC"/>
    <w:rsid w:val="00AE294D"/>
    <w:rsid w:val="00AF184A"/>
    <w:rsid w:val="00B1160B"/>
    <w:rsid w:val="00B11F49"/>
    <w:rsid w:val="00B305F9"/>
    <w:rsid w:val="00B45D41"/>
    <w:rsid w:val="00B62A90"/>
    <w:rsid w:val="00B66293"/>
    <w:rsid w:val="00B67D87"/>
    <w:rsid w:val="00B76D17"/>
    <w:rsid w:val="00B8140C"/>
    <w:rsid w:val="00B839C4"/>
    <w:rsid w:val="00B83DF6"/>
    <w:rsid w:val="00B85E81"/>
    <w:rsid w:val="00BE07FF"/>
    <w:rsid w:val="00BF14D5"/>
    <w:rsid w:val="00BF186C"/>
    <w:rsid w:val="00BF7EAA"/>
    <w:rsid w:val="00C100C5"/>
    <w:rsid w:val="00C17BDF"/>
    <w:rsid w:val="00C233EA"/>
    <w:rsid w:val="00C3328B"/>
    <w:rsid w:val="00C35000"/>
    <w:rsid w:val="00C36D52"/>
    <w:rsid w:val="00C41454"/>
    <w:rsid w:val="00C426CE"/>
    <w:rsid w:val="00C45CEE"/>
    <w:rsid w:val="00C546E8"/>
    <w:rsid w:val="00C73CE8"/>
    <w:rsid w:val="00C73E21"/>
    <w:rsid w:val="00C75E04"/>
    <w:rsid w:val="00C82484"/>
    <w:rsid w:val="00C83A4B"/>
    <w:rsid w:val="00CB291C"/>
    <w:rsid w:val="00CC12F1"/>
    <w:rsid w:val="00D0618D"/>
    <w:rsid w:val="00D1422C"/>
    <w:rsid w:val="00D179B2"/>
    <w:rsid w:val="00D218E3"/>
    <w:rsid w:val="00D23B74"/>
    <w:rsid w:val="00D42002"/>
    <w:rsid w:val="00D52871"/>
    <w:rsid w:val="00D54059"/>
    <w:rsid w:val="00D67D6C"/>
    <w:rsid w:val="00D72B79"/>
    <w:rsid w:val="00D924D3"/>
    <w:rsid w:val="00D9628F"/>
    <w:rsid w:val="00DC6DC2"/>
    <w:rsid w:val="00DD044C"/>
    <w:rsid w:val="00DD61D8"/>
    <w:rsid w:val="00DF17AC"/>
    <w:rsid w:val="00DF3A75"/>
    <w:rsid w:val="00DF6371"/>
    <w:rsid w:val="00DF697E"/>
    <w:rsid w:val="00E0368C"/>
    <w:rsid w:val="00E11611"/>
    <w:rsid w:val="00E13C2C"/>
    <w:rsid w:val="00E217D2"/>
    <w:rsid w:val="00E3393C"/>
    <w:rsid w:val="00E37A59"/>
    <w:rsid w:val="00E41A73"/>
    <w:rsid w:val="00E52CB9"/>
    <w:rsid w:val="00E77401"/>
    <w:rsid w:val="00E82AB4"/>
    <w:rsid w:val="00E90DCB"/>
    <w:rsid w:val="00E921B6"/>
    <w:rsid w:val="00EA3A14"/>
    <w:rsid w:val="00EA420C"/>
    <w:rsid w:val="00EB1514"/>
    <w:rsid w:val="00EB1A12"/>
    <w:rsid w:val="00ED24A5"/>
    <w:rsid w:val="00ED2DD5"/>
    <w:rsid w:val="00ED3966"/>
    <w:rsid w:val="00F04E1D"/>
    <w:rsid w:val="00F27A7A"/>
    <w:rsid w:val="00F36054"/>
    <w:rsid w:val="00F37C6A"/>
    <w:rsid w:val="00F438E3"/>
    <w:rsid w:val="00F44AE4"/>
    <w:rsid w:val="00F47450"/>
    <w:rsid w:val="00F50BAA"/>
    <w:rsid w:val="00F625BD"/>
    <w:rsid w:val="00F70E58"/>
    <w:rsid w:val="00F71B96"/>
    <w:rsid w:val="00F7425F"/>
    <w:rsid w:val="00F86C1C"/>
    <w:rsid w:val="00FA064F"/>
    <w:rsid w:val="00FA23C2"/>
    <w:rsid w:val="00FA4004"/>
    <w:rsid w:val="00FA7DB9"/>
    <w:rsid w:val="00FC01B7"/>
    <w:rsid w:val="00FC4526"/>
    <w:rsid w:val="00FC4E7B"/>
    <w:rsid w:val="00FD1C8B"/>
    <w:rsid w:val="00FD2E3E"/>
    <w:rsid w:val="00FE3641"/>
    <w:rsid w:val="00FF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129DE"/>
  <w15:docId w15:val="{403A52D6-DFA3-D745-B8AA-C2771D06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David"/>
        <w:color w:val="1F497D" w:themeColor="text2"/>
        <w:sz w:val="24"/>
        <w:szCs w:val="24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D52"/>
    <w:pPr>
      <w:bidi/>
      <w:spacing w:after="120" w:line="300" w:lineRule="auto"/>
    </w:pPr>
    <w:rPr>
      <w:rFonts w:eastAsia="Times New Roman"/>
      <w:color w:val="auto"/>
    </w:rPr>
  </w:style>
  <w:style w:type="paragraph" w:styleId="Heading1">
    <w:name w:val="heading 1"/>
    <w:basedOn w:val="Normal"/>
    <w:next w:val="Normal"/>
    <w:link w:val="Heading1Char"/>
    <w:rsid w:val="00C36D52"/>
    <w:pPr>
      <w:keepNext/>
      <w:spacing w:before="240" w:after="60" w:line="360" w:lineRule="auto"/>
      <w:ind w:right="-567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aliases w:val="H2"/>
    <w:basedOn w:val="Normal"/>
    <w:next w:val="Normal"/>
    <w:link w:val="Heading2Char"/>
    <w:rsid w:val="00C36D52"/>
    <w:pPr>
      <w:keepNext/>
      <w:outlineLvl w:val="1"/>
    </w:pPr>
    <w:rPr>
      <w:u w:val="single"/>
    </w:rPr>
  </w:style>
  <w:style w:type="paragraph" w:styleId="Heading5">
    <w:name w:val="heading 5"/>
    <w:basedOn w:val="Normal"/>
    <w:next w:val="Normal"/>
    <w:link w:val="Heading5Char"/>
    <w:rsid w:val="00C36D5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36D52"/>
    <w:rPr>
      <w:rFonts w:ascii="Cambria" w:eastAsia="Times New Roman" w:hAnsi="Cambria"/>
      <w:b/>
      <w:bCs/>
      <w:color w:val="auto"/>
      <w:kern w:val="32"/>
      <w:sz w:val="32"/>
      <w:szCs w:val="32"/>
    </w:rPr>
  </w:style>
  <w:style w:type="character" w:customStyle="1" w:styleId="Heading2Char">
    <w:name w:val="Heading 2 Char"/>
    <w:aliases w:val="H2 Char"/>
    <w:link w:val="Heading2"/>
    <w:rsid w:val="00C36D52"/>
    <w:rPr>
      <w:rFonts w:eastAsia="Times New Roman"/>
      <w:color w:val="auto"/>
      <w:u w:val="single"/>
    </w:rPr>
  </w:style>
  <w:style w:type="character" w:customStyle="1" w:styleId="Heading5Char">
    <w:name w:val="Heading 5 Char"/>
    <w:link w:val="Heading5"/>
    <w:rsid w:val="00C36D52"/>
    <w:rPr>
      <w:rFonts w:eastAsia="Times New Roman"/>
      <w:b/>
      <w:bCs/>
      <w:i/>
      <w:iCs/>
      <w:color w:val="auto"/>
      <w:sz w:val="26"/>
      <w:szCs w:val="26"/>
    </w:rPr>
  </w:style>
  <w:style w:type="paragraph" w:styleId="Header">
    <w:name w:val="header"/>
    <w:basedOn w:val="Normal"/>
    <w:link w:val="HeaderChar"/>
    <w:uiPriority w:val="99"/>
    <w:rsid w:val="00C36D52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C36D52"/>
    <w:rPr>
      <w:rFonts w:eastAsia="Times New Roman"/>
      <w:color w:val="auto"/>
    </w:rPr>
  </w:style>
  <w:style w:type="paragraph" w:styleId="Footer">
    <w:name w:val="footer"/>
    <w:basedOn w:val="Normal"/>
    <w:link w:val="FooterChar"/>
    <w:rsid w:val="00C36D52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C36D52"/>
    <w:rPr>
      <w:rFonts w:eastAsia="Times New Roman"/>
      <w:color w:val="auto"/>
    </w:rPr>
  </w:style>
  <w:style w:type="character" w:styleId="Hyperlink">
    <w:name w:val="Hyperlink"/>
    <w:uiPriority w:val="99"/>
    <w:rsid w:val="00C36D5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C36D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C36D52"/>
    <w:rPr>
      <w:rFonts w:ascii="Tahoma" w:eastAsia="Times New Roman" w:hAnsi="Tahoma" w:cs="Tahoma"/>
      <w:color w:val="auto"/>
      <w:sz w:val="16"/>
      <w:szCs w:val="16"/>
    </w:rPr>
  </w:style>
  <w:style w:type="paragraph" w:styleId="NormalWeb">
    <w:name w:val="Normal (Web)"/>
    <w:basedOn w:val="Normal"/>
    <w:unhideWhenUsed/>
    <w:rsid w:val="00C36D52"/>
    <w:pPr>
      <w:bidi w:val="0"/>
      <w:spacing w:before="100" w:beforeAutospacing="1" w:after="100" w:afterAutospacing="1" w:line="360" w:lineRule="auto"/>
      <w:ind w:right="-567"/>
    </w:pPr>
    <w:rPr>
      <w:lang w:bidi="ar-SA"/>
    </w:rPr>
  </w:style>
  <w:style w:type="paragraph" w:styleId="BlockText">
    <w:name w:val="Block Text"/>
    <w:basedOn w:val="Normal"/>
    <w:unhideWhenUsed/>
    <w:rsid w:val="00C36D52"/>
    <w:pPr>
      <w:spacing w:line="360" w:lineRule="auto"/>
      <w:ind w:left="720" w:right="-567" w:hanging="578"/>
      <w:jc w:val="both"/>
    </w:pPr>
  </w:style>
  <w:style w:type="paragraph" w:styleId="ListParagraph">
    <w:name w:val="List Paragraph"/>
    <w:basedOn w:val="Normal"/>
    <w:uiPriority w:val="34"/>
    <w:qFormat/>
    <w:rsid w:val="00C36D52"/>
    <w:pPr>
      <w:ind w:right="-567"/>
    </w:pPr>
  </w:style>
  <w:style w:type="paragraph" w:customStyle="1" w:styleId="a">
    <w:name w:val="כללי"/>
    <w:basedOn w:val="Normal"/>
    <w:rsid w:val="00C36D52"/>
    <w:pPr>
      <w:overflowPunct w:val="0"/>
      <w:autoSpaceDE w:val="0"/>
      <w:autoSpaceDN w:val="0"/>
      <w:adjustRightInd w:val="0"/>
      <w:spacing w:after="240" w:line="270" w:lineRule="exact"/>
      <w:ind w:right="-567" w:firstLine="284"/>
      <w:jc w:val="both"/>
    </w:pPr>
    <w:rPr>
      <w:rFonts w:cs="FrankRuehl"/>
    </w:rPr>
  </w:style>
  <w:style w:type="paragraph" w:customStyle="1" w:styleId="Ruller4">
    <w:name w:val="Ruller4"/>
    <w:basedOn w:val="Normal"/>
    <w:rsid w:val="00C36D52"/>
    <w:pPr>
      <w:tabs>
        <w:tab w:val="left" w:pos="800"/>
      </w:tabs>
      <w:overflowPunct w:val="0"/>
      <w:autoSpaceDE w:val="0"/>
      <w:autoSpaceDN w:val="0"/>
      <w:adjustRightInd w:val="0"/>
      <w:spacing w:line="360" w:lineRule="auto"/>
      <w:ind w:right="-567"/>
      <w:jc w:val="both"/>
    </w:pPr>
    <w:rPr>
      <w:rFonts w:ascii="Arial TUR" w:hAnsi="Arial TUR" w:cs="FrankRuehl"/>
      <w:spacing w:val="10"/>
      <w:sz w:val="22"/>
      <w:szCs w:val="28"/>
    </w:rPr>
  </w:style>
  <w:style w:type="paragraph" w:customStyle="1" w:styleId="Char1">
    <w:name w:val="Char תו1 תו תו תו תו תו"/>
    <w:basedOn w:val="Normal"/>
    <w:next w:val="Normal"/>
    <w:autoRedefine/>
    <w:rsid w:val="00C36D52"/>
    <w:pPr>
      <w:bidi w:val="0"/>
      <w:spacing w:after="160" w:line="240" w:lineRule="exact"/>
      <w:ind w:right="-567"/>
      <w:jc w:val="right"/>
    </w:pPr>
    <w:rPr>
      <w:rFonts w:ascii="Tahoma" w:hAnsi="Tahoma" w:cs="Arial"/>
      <w:lang w:bidi="ar-SA"/>
    </w:rPr>
  </w:style>
  <w:style w:type="paragraph" w:styleId="Quote">
    <w:name w:val="Quote"/>
    <w:aliases w:val="Quotation"/>
    <w:basedOn w:val="Normal"/>
    <w:link w:val="QuoteChar"/>
    <w:rsid w:val="00C36D52"/>
    <w:pPr>
      <w:widowControl w:val="0"/>
      <w:ind w:left="1361" w:right="993"/>
      <w:jc w:val="both"/>
    </w:pPr>
    <w:rPr>
      <w:rFonts w:ascii="DaunPenh" w:eastAsia="Batang" w:hAnsi="DaunPenh"/>
      <w:i/>
      <w:iCs/>
      <w:sz w:val="22"/>
      <w:szCs w:val="22"/>
      <w:lang w:eastAsia="ko-KR"/>
    </w:rPr>
  </w:style>
  <w:style w:type="character" w:customStyle="1" w:styleId="QuoteChar">
    <w:name w:val="Quote Char"/>
    <w:aliases w:val="Quotation Char"/>
    <w:link w:val="Quote"/>
    <w:rsid w:val="00C36D52"/>
    <w:rPr>
      <w:rFonts w:ascii="DaunPenh" w:eastAsia="Batang" w:hAnsi="DaunPenh"/>
      <w:i/>
      <w:iCs/>
      <w:color w:val="auto"/>
      <w:sz w:val="22"/>
      <w:szCs w:val="22"/>
      <w:lang w:eastAsia="ko-KR"/>
    </w:rPr>
  </w:style>
  <w:style w:type="paragraph" w:styleId="FootnoteText">
    <w:name w:val="footnote text"/>
    <w:basedOn w:val="Normal"/>
    <w:link w:val="FootnoteTextChar"/>
    <w:rsid w:val="00C36D52"/>
    <w:pPr>
      <w:spacing w:line="360" w:lineRule="auto"/>
      <w:ind w:right="-567"/>
    </w:pPr>
    <w:rPr>
      <w:szCs w:val="20"/>
    </w:rPr>
  </w:style>
  <w:style w:type="character" w:customStyle="1" w:styleId="FootnoteTextChar">
    <w:name w:val="Footnote Text Char"/>
    <w:link w:val="FootnoteText"/>
    <w:rsid w:val="00C36D52"/>
    <w:rPr>
      <w:rFonts w:eastAsia="Times New Roman"/>
      <w:color w:val="auto"/>
      <w:szCs w:val="20"/>
    </w:rPr>
  </w:style>
  <w:style w:type="character" w:styleId="FootnoteReference">
    <w:name w:val="footnote reference"/>
    <w:rsid w:val="00C36D52"/>
    <w:rPr>
      <w:vertAlign w:val="superscript"/>
    </w:rPr>
  </w:style>
  <w:style w:type="paragraph" w:customStyle="1" w:styleId="Quot">
    <w:name w:val="Quot"/>
    <w:basedOn w:val="Quote"/>
    <w:qFormat/>
    <w:rsid w:val="00C36D52"/>
    <w:rPr>
      <w:rFonts w:ascii="Times New Roman" w:hAnsi="Times New Roman"/>
      <w:sz w:val="24"/>
      <w:szCs w:val="24"/>
    </w:rPr>
  </w:style>
  <w:style w:type="paragraph" w:customStyle="1" w:styleId="ClauseHeading">
    <w:name w:val="ClauseHeading"/>
    <w:basedOn w:val="Normal"/>
    <w:next w:val="Normal"/>
    <w:link w:val="ClauseHeading0"/>
    <w:qFormat/>
    <w:rsid w:val="00C36D52"/>
    <w:pPr>
      <w:spacing w:after="360" w:line="360" w:lineRule="auto"/>
      <w:ind w:left="374"/>
    </w:pPr>
    <w:rPr>
      <w:rFonts w:ascii="David" w:hAnsi="David"/>
      <w:u w:val="single"/>
    </w:rPr>
  </w:style>
  <w:style w:type="character" w:customStyle="1" w:styleId="ClauseHeading0">
    <w:name w:val="ClauseHeading תו"/>
    <w:link w:val="ClauseHeading"/>
    <w:rsid w:val="00C36D52"/>
    <w:rPr>
      <w:rFonts w:ascii="David" w:eastAsia="Times New Roman" w:hAnsi="David"/>
      <w:color w:val="auto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an\AppData\Roaming\Microsoft\Templates\InbarStyles1.dotm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C:\Users\marian\AppData\Roaming\Microsoft\Templates\InbarStyles1.dotm</Template>
  <TotalTime>1</TotalTime>
  <Pages>7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nitzos</dc:creator>
  <cp:lastModifiedBy>Mohammed Wattad</cp:lastModifiedBy>
  <cp:revision>2</cp:revision>
  <dcterms:created xsi:type="dcterms:W3CDTF">2020-06-25T03:10:00Z</dcterms:created>
  <dcterms:modified xsi:type="dcterms:W3CDTF">2020-06-25T03:10:00Z</dcterms:modified>
</cp:coreProperties>
</file>